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FF7" w:rsidRDefault="00DA6FF7" w:rsidP="00DA6FF7">
      <w:pPr>
        <w:pStyle w:val="berschrift1"/>
        <w:numPr>
          <w:ilvl w:val="0"/>
          <w:numId w:val="0"/>
        </w:numPr>
      </w:pPr>
      <w:bookmarkStart w:id="0" w:name="_GoBack"/>
      <w:bookmarkEnd w:id="0"/>
      <w:r>
        <w:t>Revision der Gemeindeordnung</w:t>
      </w:r>
    </w:p>
    <w:p w:rsidR="00DA6FF7" w:rsidRPr="00A77AA7" w:rsidRDefault="00DA6FF7" w:rsidP="00A77AA7">
      <w:pPr>
        <w:spacing w:after="120"/>
        <w:rPr>
          <w:b/>
        </w:rPr>
      </w:pPr>
      <w:r w:rsidRPr="00DA6FF7">
        <w:rPr>
          <w:b/>
        </w:rPr>
        <w:t>Angebot A</w:t>
      </w:r>
    </w:p>
    <w:p w:rsidR="00DA6FF7" w:rsidRDefault="006D1854" w:rsidP="00DA6FF7">
      <w:sdt>
        <w:sdtPr>
          <w:id w:val="-181262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741E">
            <w:rPr>
              <w:rFonts w:ascii="MS Gothic" w:eastAsia="MS Gothic" w:hAnsi="MS Gothic" w:hint="eastAsia"/>
            </w:rPr>
            <w:t>☐</w:t>
          </w:r>
        </w:sdtContent>
      </w:sdt>
      <w:r w:rsidR="00DA6FF7">
        <w:t xml:space="preserve"> Ja, bitte überprüfen </w:t>
      </w:r>
      <w:r w:rsidR="00684135">
        <w:t>S</w:t>
      </w:r>
      <w:r w:rsidR="00DA6FF7">
        <w:t>ie unsere Gemeindeordnung auf ihre „Zukunftstauglichkeit“</w:t>
      </w:r>
    </w:p>
    <w:p w:rsidR="00DA6FF7" w:rsidRDefault="00DA6FF7" w:rsidP="00DA6FF7"/>
    <w:p w:rsidR="00DA6FF7" w:rsidRDefault="006D1854" w:rsidP="00DA6FF7">
      <w:sdt>
        <w:sdtPr>
          <w:id w:val="-1999415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6FF7">
            <w:rPr>
              <w:rFonts w:ascii="MS Gothic" w:eastAsia="MS Gothic" w:hAnsi="MS Gothic" w:hint="eastAsia"/>
            </w:rPr>
            <w:t>☐</w:t>
          </w:r>
        </w:sdtContent>
      </w:sdt>
      <w:r w:rsidR="00DA6FF7">
        <w:t xml:space="preserve"> Als Beilage finden </w:t>
      </w:r>
      <w:r w:rsidR="00FF2085">
        <w:t>S</w:t>
      </w:r>
      <w:r w:rsidR="00DA6FF7">
        <w:t>ie unsere aktuelle Gemeindeordnung</w:t>
      </w:r>
    </w:p>
    <w:p w:rsidR="00DA6FF7" w:rsidRDefault="00DA6FF7" w:rsidP="00DA6FF7"/>
    <w:p w:rsidR="00DA6FF7" w:rsidRDefault="00DA6FF7" w:rsidP="00A77AA7">
      <w:pPr>
        <w:spacing w:after="120"/>
        <w:rPr>
          <w:b/>
        </w:rPr>
      </w:pPr>
      <w:r w:rsidRPr="00DA6FF7">
        <w:rPr>
          <w:b/>
        </w:rPr>
        <w:t>Angebot B</w:t>
      </w:r>
    </w:p>
    <w:p w:rsidR="00DA6FF7" w:rsidRDefault="006D1854" w:rsidP="00DA6FF7">
      <w:sdt>
        <w:sdtPr>
          <w:id w:val="1232116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6FF7">
            <w:rPr>
              <w:rFonts w:ascii="MS Gothic" w:eastAsia="MS Gothic" w:hAnsi="MS Gothic" w:hint="eastAsia"/>
            </w:rPr>
            <w:t>☐</w:t>
          </w:r>
        </w:sdtContent>
      </w:sdt>
      <w:r w:rsidR="00FF2085">
        <w:t xml:space="preserve"> Ja, bitte nehmen S</w:t>
      </w:r>
      <w:r w:rsidR="00DA6FF7">
        <w:t>ie Kontakt mit uns auf, wir sind interessiert an einer Offerte.</w:t>
      </w:r>
    </w:p>
    <w:p w:rsidR="00DA6FF7" w:rsidRDefault="00DA6FF7" w:rsidP="00DA6FF7"/>
    <w:p w:rsidR="00DA6FF7" w:rsidRDefault="00DA6FF7" w:rsidP="00DA6FF7"/>
    <w:p w:rsidR="00DA6FF7" w:rsidRPr="00DA6FF7" w:rsidRDefault="00DA6FF7" w:rsidP="00BB741E">
      <w:pPr>
        <w:spacing w:after="120"/>
        <w:rPr>
          <w:b/>
        </w:rPr>
      </w:pPr>
      <w:r w:rsidRPr="00DA6FF7">
        <w:rPr>
          <w:b/>
        </w:rPr>
        <w:t>Kontakt:</w:t>
      </w:r>
    </w:p>
    <w:p w:rsidR="00DA6FF7" w:rsidRDefault="00DA6FF7" w:rsidP="00BB741E">
      <w:pPr>
        <w:tabs>
          <w:tab w:val="left" w:pos="2268"/>
          <w:tab w:val="left" w:leader="dot" w:pos="8647"/>
        </w:tabs>
        <w:spacing w:before="280" w:after="240"/>
      </w:pPr>
      <w:r>
        <w:t>Gemeinde:</w:t>
      </w:r>
      <w:r w:rsidR="00A77AA7">
        <w:tab/>
      </w:r>
      <w:sdt>
        <w:sdtPr>
          <w:rPr>
            <w:vanish/>
          </w:rPr>
          <w:id w:val="-449548976"/>
          <w:showingPlcHdr/>
        </w:sdtPr>
        <w:sdtEndPr/>
        <w:sdtContent>
          <w:r w:rsidR="00BB741E" w:rsidRPr="00BB741E">
            <w:rPr>
              <w:rStyle w:val="Platzhaltertext"/>
              <w:vanish/>
            </w:rPr>
            <w:t>Klicken Sie hier, um Text einzugeben.</w:t>
          </w:r>
        </w:sdtContent>
      </w:sdt>
      <w:r>
        <w:tab/>
      </w:r>
    </w:p>
    <w:p w:rsidR="00DA6FF7" w:rsidRDefault="00DA6FF7" w:rsidP="00BB741E">
      <w:pPr>
        <w:tabs>
          <w:tab w:val="left" w:pos="2268"/>
          <w:tab w:val="left" w:leader="dot" w:pos="8647"/>
        </w:tabs>
        <w:spacing w:before="280" w:after="240"/>
      </w:pPr>
      <w:r>
        <w:t>Kontaktperson:</w:t>
      </w:r>
      <w:r w:rsidR="00A77AA7">
        <w:tab/>
      </w:r>
      <w:sdt>
        <w:sdtPr>
          <w:rPr>
            <w:vanish/>
          </w:rPr>
          <w:id w:val="142933890"/>
          <w:showingPlcHdr/>
        </w:sdtPr>
        <w:sdtEndPr/>
        <w:sdtContent>
          <w:r w:rsidR="00BB741E" w:rsidRPr="00BB741E">
            <w:rPr>
              <w:rStyle w:val="Platzhaltertext"/>
              <w:vanish/>
            </w:rPr>
            <w:t>Klicken Sie hier, um Text einzugeben.</w:t>
          </w:r>
        </w:sdtContent>
      </w:sdt>
      <w:r w:rsidR="00A77AA7">
        <w:tab/>
      </w:r>
    </w:p>
    <w:p w:rsidR="00A77AA7" w:rsidRDefault="00A77AA7" w:rsidP="00BB741E">
      <w:pPr>
        <w:tabs>
          <w:tab w:val="left" w:pos="2268"/>
          <w:tab w:val="left" w:leader="dot" w:pos="8647"/>
        </w:tabs>
        <w:spacing w:before="280" w:after="240"/>
      </w:pPr>
      <w:r>
        <w:t xml:space="preserve">Tel. / </w:t>
      </w:r>
      <w:r w:rsidR="00FF2085">
        <w:t>E-</w:t>
      </w:r>
      <w:r>
        <w:t>Mail:</w:t>
      </w:r>
      <w:r>
        <w:tab/>
      </w:r>
      <w:sdt>
        <w:sdtPr>
          <w:rPr>
            <w:vanish/>
          </w:rPr>
          <w:id w:val="-1968123218"/>
          <w:showingPlcHdr/>
        </w:sdtPr>
        <w:sdtEndPr/>
        <w:sdtContent>
          <w:r w:rsidR="00BB741E" w:rsidRPr="00BB741E">
            <w:rPr>
              <w:rStyle w:val="Platzhaltertext"/>
              <w:vanish/>
            </w:rPr>
            <w:t>Klicken Sie hier, um Text einzugeben.</w:t>
          </w:r>
        </w:sdtContent>
      </w:sdt>
      <w:r>
        <w:tab/>
      </w:r>
    </w:p>
    <w:p w:rsidR="00A77AA7" w:rsidRDefault="00A77AA7" w:rsidP="00BB741E">
      <w:pPr>
        <w:tabs>
          <w:tab w:val="left" w:pos="2268"/>
          <w:tab w:val="left" w:leader="dot" w:pos="8647"/>
        </w:tabs>
        <w:spacing w:before="280" w:after="240"/>
      </w:pPr>
      <w:r>
        <w:t>Kontaktperson:</w:t>
      </w:r>
      <w:r>
        <w:tab/>
      </w:r>
      <w:sdt>
        <w:sdtPr>
          <w:rPr>
            <w:vanish/>
          </w:rPr>
          <w:id w:val="-1291739788"/>
          <w:showingPlcHdr/>
        </w:sdtPr>
        <w:sdtEndPr/>
        <w:sdtContent>
          <w:r w:rsidR="00BB741E" w:rsidRPr="00BB741E">
            <w:rPr>
              <w:rStyle w:val="Platzhaltertext"/>
              <w:vanish/>
            </w:rPr>
            <w:t>Klicken Sie hier, um Text einzugeben.</w:t>
          </w:r>
        </w:sdtContent>
      </w:sdt>
      <w:r>
        <w:tab/>
      </w:r>
    </w:p>
    <w:p w:rsidR="00DA6FF7" w:rsidRDefault="00DA6FF7" w:rsidP="00DA6FF7">
      <w:pPr>
        <w:tabs>
          <w:tab w:val="left" w:pos="2268"/>
        </w:tabs>
      </w:pPr>
    </w:p>
    <w:p w:rsidR="00DA6FF7" w:rsidRDefault="00DA6FF7" w:rsidP="00DA6FF7">
      <w:pPr>
        <w:tabs>
          <w:tab w:val="left" w:pos="2268"/>
        </w:tabs>
      </w:pPr>
    </w:p>
    <w:p w:rsidR="00BB741E" w:rsidRDefault="00BB741E" w:rsidP="00DA6FF7">
      <w:pPr>
        <w:tabs>
          <w:tab w:val="left" w:pos="2268"/>
        </w:tabs>
      </w:pPr>
    </w:p>
    <w:p w:rsidR="00DA6FF7" w:rsidRDefault="00DA6FF7" w:rsidP="00BB741E">
      <w:pPr>
        <w:pBdr>
          <w:top w:val="single" w:sz="12" w:space="1" w:color="auto"/>
        </w:pBdr>
        <w:tabs>
          <w:tab w:val="left" w:pos="2268"/>
        </w:tabs>
      </w:pPr>
      <w:r>
        <w:t>Talon einsenden an:</w:t>
      </w:r>
    </w:p>
    <w:p w:rsidR="00DA6FF7" w:rsidRDefault="00DA6FF7" w:rsidP="00DA6FF7">
      <w:pPr>
        <w:tabs>
          <w:tab w:val="left" w:pos="2268"/>
        </w:tabs>
      </w:pPr>
      <w:r>
        <w:t>Federas Beratung AG</w:t>
      </w:r>
    </w:p>
    <w:p w:rsidR="00DA6FF7" w:rsidRDefault="00DA6FF7" w:rsidP="00DA6FF7">
      <w:pPr>
        <w:tabs>
          <w:tab w:val="left" w:pos="2268"/>
        </w:tabs>
      </w:pPr>
      <w:r>
        <w:t>Postfach</w:t>
      </w:r>
    </w:p>
    <w:p w:rsidR="00DA6FF7" w:rsidRDefault="00DA6FF7" w:rsidP="00DA6FF7">
      <w:pPr>
        <w:tabs>
          <w:tab w:val="left" w:pos="2268"/>
        </w:tabs>
      </w:pPr>
      <w:r>
        <w:t>8034 Zürich</w:t>
      </w:r>
    </w:p>
    <w:p w:rsidR="00DA6FF7" w:rsidRDefault="00DA6FF7" w:rsidP="00DA6FF7">
      <w:pPr>
        <w:tabs>
          <w:tab w:val="left" w:pos="2268"/>
        </w:tabs>
      </w:pPr>
    </w:p>
    <w:p w:rsidR="00DA6FF7" w:rsidRDefault="00DA6FF7" w:rsidP="00DA6FF7">
      <w:pPr>
        <w:tabs>
          <w:tab w:val="left" w:pos="2268"/>
        </w:tabs>
      </w:pPr>
      <w:r>
        <w:t xml:space="preserve">oder per </w:t>
      </w:r>
      <w:r w:rsidR="00FF2085">
        <w:t>E-</w:t>
      </w:r>
      <w:r>
        <w:t xml:space="preserve">Mail: </w:t>
      </w:r>
      <w:hyperlink r:id="rId9" w:history="1">
        <w:r w:rsidRPr="0006687A">
          <w:rPr>
            <w:rStyle w:val="Hyperlink"/>
          </w:rPr>
          <w:t>info@federas.ch</w:t>
        </w:r>
      </w:hyperlink>
    </w:p>
    <w:sectPr w:rsidR="00DA6FF7" w:rsidSect="005C53A6">
      <w:footerReference w:type="default" r:id="rId10"/>
      <w:headerReference w:type="first" r:id="rId11"/>
      <w:pgSz w:w="11906" w:h="16838" w:code="9"/>
      <w:pgMar w:top="1389" w:right="1021" w:bottom="1134" w:left="1871" w:header="567" w:footer="567" w:gutter="0"/>
      <w:cols w:space="23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66B" w:rsidRDefault="0023466B" w:rsidP="003B1016">
      <w:pPr>
        <w:spacing w:line="240" w:lineRule="auto"/>
      </w:pPr>
      <w:r>
        <w:separator/>
      </w:r>
    </w:p>
  </w:endnote>
  <w:endnote w:type="continuationSeparator" w:id="0">
    <w:p w:rsidR="0023466B" w:rsidRDefault="0023466B" w:rsidP="003B10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 55">
    <w:altName w:val="Liberation Mono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A82" w:rsidRPr="00DB336D" w:rsidRDefault="00DB336D" w:rsidP="00D72FB2">
    <w:pPr>
      <w:pStyle w:val="Fuzeile"/>
      <w:tabs>
        <w:tab w:val="clear" w:pos="4536"/>
        <w:tab w:val="clear" w:pos="9072"/>
        <w:tab w:val="right" w:pos="9015"/>
      </w:tabs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D72FB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66B" w:rsidRDefault="0023466B" w:rsidP="003B1016">
      <w:pPr>
        <w:spacing w:line="240" w:lineRule="auto"/>
      </w:pPr>
      <w:r>
        <w:separator/>
      </w:r>
    </w:p>
  </w:footnote>
  <w:footnote w:type="continuationSeparator" w:id="0">
    <w:p w:rsidR="0023466B" w:rsidRDefault="0023466B" w:rsidP="003B10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3A6" w:rsidRPr="005C53A6" w:rsidRDefault="0070524A" w:rsidP="005C53A6">
    <w:pPr>
      <w:pStyle w:val="Fuzeile"/>
      <w:spacing w:before="240" w:after="1260"/>
    </w:pPr>
    <w:r>
      <w:rPr>
        <w:rFonts w:ascii="Courier New" w:hAnsi="Courier New" w:cs="Courier New"/>
        <w:sz w:val="16"/>
        <w:szCs w:val="16"/>
      </w:rPr>
      <w:fldChar w:fldCharType="begin"/>
    </w:r>
    <w:r>
      <w:rPr>
        <w:rFonts w:ascii="Courier New" w:hAnsi="Courier New" w:cs="Courier New"/>
        <w:sz w:val="16"/>
        <w:szCs w:val="16"/>
      </w:rPr>
      <w:instrText xml:space="preserve"> PRINT "$$1Federas" \* MERGEFORMAT </w:instrText>
    </w:r>
    <w:r>
      <w:rPr>
        <w:rFonts w:ascii="Courier New" w:hAnsi="Courier New" w:cs="Courier New"/>
        <w:sz w:val="16"/>
        <w:szCs w:val="16"/>
      </w:rPr>
      <w:fldChar w:fldCharType="end"/>
    </w:r>
    <w:r w:rsidR="005C53A6">
      <w:rPr>
        <w:noProof/>
        <w:lang w:eastAsia="de-CH"/>
      </w:rPr>
      <w:drawing>
        <wp:anchor distT="0" distB="0" distL="114300" distR="114300" simplePos="0" relativeHeight="251659264" behindDoc="0" locked="1" layoutInCell="1" allowOverlap="1" wp14:anchorId="5D84D618" wp14:editId="4C164CE1">
          <wp:simplePos x="0" y="0"/>
          <wp:positionH relativeFrom="page">
            <wp:posOffset>5022850</wp:posOffset>
          </wp:positionH>
          <wp:positionV relativeFrom="page">
            <wp:posOffset>540385</wp:posOffset>
          </wp:positionV>
          <wp:extent cx="1684800" cy="638280"/>
          <wp:effectExtent l="0" t="0" r="0" b="9525"/>
          <wp:wrapNone/>
          <wp:docPr id="5" name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800" cy="63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35606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2F4BF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504E9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94C8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68086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0E4A4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8CFC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B61B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8B4A1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3403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474EE8"/>
    <w:multiLevelType w:val="multilevel"/>
    <w:tmpl w:val="E98A0C84"/>
    <w:styleLink w:val="FederasTitel"/>
    <w:lvl w:ilvl="0">
      <w:start w:val="1"/>
      <w:numFmt w:val="decimal"/>
      <w:pStyle w:val="berschrift1"/>
      <w:lvlText w:val="%1"/>
      <w:lvlJc w:val="left"/>
      <w:pPr>
        <w:tabs>
          <w:tab w:val="num" w:pos="0"/>
        </w:tabs>
        <w:ind w:left="0" w:hanging="851"/>
      </w:pPr>
      <w:rPr>
        <w:rFonts w:hint="default"/>
      </w:rPr>
    </w:lvl>
    <w:lvl w:ilvl="1">
      <w:start w:val="1"/>
      <w:numFmt w:val="lowerLetter"/>
      <w:pStyle w:val="berschrift2"/>
      <w:lvlText w:val="%2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0" w:firstLine="0"/>
      </w:pPr>
      <w:rPr>
        <w:rFonts w:hint="default"/>
      </w:rPr>
    </w:lvl>
  </w:abstractNum>
  <w:abstractNum w:abstractNumId="11">
    <w:nsid w:val="0F931C60"/>
    <w:multiLevelType w:val="multilevel"/>
    <w:tmpl w:val="D0863BCA"/>
    <w:numStyleLink w:val="FederasBullet"/>
  </w:abstractNum>
  <w:abstractNum w:abstractNumId="12">
    <w:nsid w:val="13926F04"/>
    <w:multiLevelType w:val="multilevel"/>
    <w:tmpl w:val="6032B82C"/>
    <w:styleLink w:val="FederasListe"/>
    <w:lvl w:ilvl="0">
      <w:start w:val="1"/>
      <w:numFmt w:val="decimal"/>
      <w:pStyle w:val="Listennumm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454" w:hanging="227"/>
      </w:pPr>
      <w:rPr>
        <w:rFonts w:hint="default"/>
      </w:rPr>
    </w:lvl>
    <w:lvl w:ilvl="2">
      <w:start w:val="1"/>
      <w:numFmt w:val="none"/>
      <w:lvlText w:val=""/>
      <w:lvlJc w:val="left"/>
      <w:pPr>
        <w:ind w:left="681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1135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1589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13">
    <w:nsid w:val="140C43AB"/>
    <w:multiLevelType w:val="multilevel"/>
    <w:tmpl w:val="D0863BCA"/>
    <w:numStyleLink w:val="FederasBullet"/>
  </w:abstractNum>
  <w:abstractNum w:abstractNumId="14">
    <w:nsid w:val="14664030"/>
    <w:multiLevelType w:val="multilevel"/>
    <w:tmpl w:val="D0863BCA"/>
    <w:styleLink w:val="FederasBullet"/>
    <w:lvl w:ilvl="0">
      <w:start w:val="1"/>
      <w:numFmt w:val="bullet"/>
      <w:pStyle w:val="Aufzhlungszeichen"/>
      <w:lvlText w:val="•"/>
      <w:lvlJc w:val="left"/>
      <w:pPr>
        <w:tabs>
          <w:tab w:val="num" w:pos="284"/>
        </w:tabs>
        <w:ind w:left="284" w:hanging="284"/>
      </w:pPr>
      <w:rPr>
        <w:rFonts w:ascii="Univers 55" w:hAnsi="Univers 55" w:hint="default"/>
      </w:rPr>
    </w:lvl>
    <w:lvl w:ilvl="1">
      <w:start w:val="1"/>
      <w:numFmt w:val="none"/>
      <w:lvlText w:val=""/>
      <w:lvlJc w:val="left"/>
      <w:pPr>
        <w:tabs>
          <w:tab w:val="num" w:pos="511"/>
        </w:tabs>
        <w:ind w:left="568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95"/>
        </w:tabs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079"/>
        </w:tabs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363"/>
        </w:tabs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647"/>
        </w:tabs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931"/>
        </w:tabs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15"/>
        </w:tabs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499"/>
        </w:tabs>
        <w:ind w:left="2556" w:hanging="284"/>
      </w:pPr>
      <w:rPr>
        <w:rFonts w:hint="default"/>
      </w:rPr>
    </w:lvl>
  </w:abstractNum>
  <w:abstractNum w:abstractNumId="15">
    <w:nsid w:val="1B4E3F75"/>
    <w:multiLevelType w:val="multilevel"/>
    <w:tmpl w:val="D0863BCA"/>
    <w:numStyleLink w:val="FederasBullet"/>
  </w:abstractNum>
  <w:abstractNum w:abstractNumId="16">
    <w:nsid w:val="3B5E3FFC"/>
    <w:multiLevelType w:val="multilevel"/>
    <w:tmpl w:val="E98A0C84"/>
    <w:numStyleLink w:val="FederasTitel"/>
  </w:abstractNum>
  <w:abstractNum w:abstractNumId="17">
    <w:nsid w:val="45F63903"/>
    <w:multiLevelType w:val="multilevel"/>
    <w:tmpl w:val="E98A0C84"/>
    <w:numStyleLink w:val="FederasTitel"/>
  </w:abstractNum>
  <w:abstractNum w:abstractNumId="18">
    <w:nsid w:val="4C505A4F"/>
    <w:multiLevelType w:val="multilevel"/>
    <w:tmpl w:val="D0CEF026"/>
    <w:styleLink w:val="FederasAufz"/>
    <w:lvl w:ilvl="0">
      <w:start w:val="1"/>
      <w:numFmt w:val="bullet"/>
      <w:pStyle w:val="Liste"/>
      <w:lvlText w:val="–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  <w:lvl w:ilvl="1">
      <w:start w:val="1"/>
      <w:numFmt w:val="none"/>
      <w:lvlText w:val="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27"/>
        </w:tabs>
        <w:ind w:left="284" w:hanging="284"/>
      </w:pPr>
      <w:rPr>
        <w:rFonts w:hint="default"/>
      </w:rPr>
    </w:lvl>
  </w:abstractNum>
  <w:abstractNum w:abstractNumId="19">
    <w:nsid w:val="504F31E8"/>
    <w:multiLevelType w:val="multilevel"/>
    <w:tmpl w:val="D0CEF026"/>
    <w:numStyleLink w:val="FederasAufz"/>
  </w:abstractNum>
  <w:abstractNum w:abstractNumId="20">
    <w:nsid w:val="53A76547"/>
    <w:multiLevelType w:val="multilevel"/>
    <w:tmpl w:val="6032B82C"/>
    <w:numStyleLink w:val="FederasListe"/>
  </w:abstractNum>
  <w:abstractNum w:abstractNumId="21">
    <w:nsid w:val="53AD5ECE"/>
    <w:multiLevelType w:val="multilevel"/>
    <w:tmpl w:val="E98A0C84"/>
    <w:numStyleLink w:val="FederasTitel"/>
  </w:abstractNum>
  <w:abstractNum w:abstractNumId="22">
    <w:nsid w:val="55CC43E8"/>
    <w:multiLevelType w:val="multilevel"/>
    <w:tmpl w:val="D0863BCA"/>
    <w:numStyleLink w:val="FederasBullet"/>
  </w:abstractNum>
  <w:abstractNum w:abstractNumId="23">
    <w:nsid w:val="58492D54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13E516D"/>
    <w:multiLevelType w:val="multilevel"/>
    <w:tmpl w:val="D0CEF026"/>
    <w:numStyleLink w:val="FederasAufz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2"/>
  </w:num>
  <w:num w:numId="13">
    <w:abstractNumId w:val="14"/>
  </w:num>
  <w:num w:numId="14">
    <w:abstractNumId w:val="22"/>
  </w:num>
  <w:num w:numId="15">
    <w:abstractNumId w:val="20"/>
  </w:num>
  <w:num w:numId="16">
    <w:abstractNumId w:val="11"/>
  </w:num>
  <w:num w:numId="17">
    <w:abstractNumId w:val="13"/>
  </w:num>
  <w:num w:numId="18">
    <w:abstractNumId w:val="24"/>
  </w:num>
  <w:num w:numId="19">
    <w:abstractNumId w:val="23"/>
  </w:num>
  <w:num w:numId="20">
    <w:abstractNumId w:val="10"/>
  </w:num>
  <w:num w:numId="21">
    <w:abstractNumId w:val="16"/>
  </w:num>
  <w:num w:numId="22">
    <w:abstractNumId w:val="17"/>
  </w:num>
  <w:num w:numId="23">
    <w:abstractNumId w:val="21"/>
  </w:num>
  <w:num w:numId="24">
    <w:abstractNumId w:val="19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1"/>
  <w:defaultTabStop w:val="709"/>
  <w:autoHyphenation/>
  <w:consecutiveHyphenLimit w:val="3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FF7"/>
    <w:rsid w:val="00020116"/>
    <w:rsid w:val="00036D0F"/>
    <w:rsid w:val="0005383C"/>
    <w:rsid w:val="00055EAA"/>
    <w:rsid w:val="00061855"/>
    <w:rsid w:val="00074FC5"/>
    <w:rsid w:val="000B1C35"/>
    <w:rsid w:val="000B3A18"/>
    <w:rsid w:val="000D050A"/>
    <w:rsid w:val="000E5087"/>
    <w:rsid w:val="000F0866"/>
    <w:rsid w:val="000F23E4"/>
    <w:rsid w:val="000F5178"/>
    <w:rsid w:val="001039EE"/>
    <w:rsid w:val="001265C2"/>
    <w:rsid w:val="00170D9E"/>
    <w:rsid w:val="001C2F66"/>
    <w:rsid w:val="001E130C"/>
    <w:rsid w:val="001F495F"/>
    <w:rsid w:val="00215791"/>
    <w:rsid w:val="00227C8F"/>
    <w:rsid w:val="0023466B"/>
    <w:rsid w:val="0024651D"/>
    <w:rsid w:val="002502B0"/>
    <w:rsid w:val="00253D17"/>
    <w:rsid w:val="002C2B67"/>
    <w:rsid w:val="0031493C"/>
    <w:rsid w:val="00314D27"/>
    <w:rsid w:val="00357DE9"/>
    <w:rsid w:val="00372745"/>
    <w:rsid w:val="003838FC"/>
    <w:rsid w:val="003B1016"/>
    <w:rsid w:val="003B66F4"/>
    <w:rsid w:val="003C10A7"/>
    <w:rsid w:val="003E14BF"/>
    <w:rsid w:val="003E720C"/>
    <w:rsid w:val="00406E61"/>
    <w:rsid w:val="004202F9"/>
    <w:rsid w:val="00431852"/>
    <w:rsid w:val="00435A87"/>
    <w:rsid w:val="00452E7A"/>
    <w:rsid w:val="004601D1"/>
    <w:rsid w:val="00471D48"/>
    <w:rsid w:val="00473F02"/>
    <w:rsid w:val="004A7E3F"/>
    <w:rsid w:val="004C7816"/>
    <w:rsid w:val="004D7D20"/>
    <w:rsid w:val="00522B5D"/>
    <w:rsid w:val="00552732"/>
    <w:rsid w:val="00554D17"/>
    <w:rsid w:val="0055510A"/>
    <w:rsid w:val="005647E5"/>
    <w:rsid w:val="005C53A6"/>
    <w:rsid w:val="005E1A82"/>
    <w:rsid w:val="006135A6"/>
    <w:rsid w:val="00641DEE"/>
    <w:rsid w:val="006542BD"/>
    <w:rsid w:val="00684135"/>
    <w:rsid w:val="006937FE"/>
    <w:rsid w:val="0069632F"/>
    <w:rsid w:val="006A0BF7"/>
    <w:rsid w:val="006B1187"/>
    <w:rsid w:val="006D14C0"/>
    <w:rsid w:val="006D1854"/>
    <w:rsid w:val="006D50A0"/>
    <w:rsid w:val="006F264A"/>
    <w:rsid w:val="0070524A"/>
    <w:rsid w:val="007066A3"/>
    <w:rsid w:val="00707E79"/>
    <w:rsid w:val="007233C4"/>
    <w:rsid w:val="00732AC0"/>
    <w:rsid w:val="00746E81"/>
    <w:rsid w:val="007518A9"/>
    <w:rsid w:val="00756811"/>
    <w:rsid w:val="00761683"/>
    <w:rsid w:val="007668A3"/>
    <w:rsid w:val="007774C4"/>
    <w:rsid w:val="00795F7C"/>
    <w:rsid w:val="007B0E7F"/>
    <w:rsid w:val="007B4AC6"/>
    <w:rsid w:val="007D6F67"/>
    <w:rsid w:val="00801BC3"/>
    <w:rsid w:val="00853DCB"/>
    <w:rsid w:val="00881109"/>
    <w:rsid w:val="00883F52"/>
    <w:rsid w:val="00894327"/>
    <w:rsid w:val="008B2413"/>
    <w:rsid w:val="008D3A9F"/>
    <w:rsid w:val="009161C4"/>
    <w:rsid w:val="00921324"/>
    <w:rsid w:val="00922BC0"/>
    <w:rsid w:val="00932C5C"/>
    <w:rsid w:val="0093539D"/>
    <w:rsid w:val="00942823"/>
    <w:rsid w:val="009577BF"/>
    <w:rsid w:val="009729CE"/>
    <w:rsid w:val="00981B00"/>
    <w:rsid w:val="00996221"/>
    <w:rsid w:val="009A7C61"/>
    <w:rsid w:val="009D1821"/>
    <w:rsid w:val="009D5780"/>
    <w:rsid w:val="009F0B06"/>
    <w:rsid w:val="009F11A5"/>
    <w:rsid w:val="00A056CF"/>
    <w:rsid w:val="00A31730"/>
    <w:rsid w:val="00A368BB"/>
    <w:rsid w:val="00A46C48"/>
    <w:rsid w:val="00A7104C"/>
    <w:rsid w:val="00A77AA7"/>
    <w:rsid w:val="00A83029"/>
    <w:rsid w:val="00AA10D7"/>
    <w:rsid w:val="00AB1296"/>
    <w:rsid w:val="00AD3C46"/>
    <w:rsid w:val="00AE0A3A"/>
    <w:rsid w:val="00B038A0"/>
    <w:rsid w:val="00B44C6B"/>
    <w:rsid w:val="00B923DA"/>
    <w:rsid w:val="00BB4FCF"/>
    <w:rsid w:val="00BB741E"/>
    <w:rsid w:val="00BC34BD"/>
    <w:rsid w:val="00BD6047"/>
    <w:rsid w:val="00BE3C99"/>
    <w:rsid w:val="00C02CE4"/>
    <w:rsid w:val="00C2523F"/>
    <w:rsid w:val="00C428EB"/>
    <w:rsid w:val="00C45DE4"/>
    <w:rsid w:val="00C47827"/>
    <w:rsid w:val="00CD14BB"/>
    <w:rsid w:val="00D02401"/>
    <w:rsid w:val="00D164E9"/>
    <w:rsid w:val="00D33AC2"/>
    <w:rsid w:val="00D72FB2"/>
    <w:rsid w:val="00D77D00"/>
    <w:rsid w:val="00D901FE"/>
    <w:rsid w:val="00D9247F"/>
    <w:rsid w:val="00D9352B"/>
    <w:rsid w:val="00DA4F15"/>
    <w:rsid w:val="00DA6FF7"/>
    <w:rsid w:val="00DB336D"/>
    <w:rsid w:val="00DD097D"/>
    <w:rsid w:val="00DE435E"/>
    <w:rsid w:val="00DF5645"/>
    <w:rsid w:val="00DF7947"/>
    <w:rsid w:val="00E006E8"/>
    <w:rsid w:val="00E768C9"/>
    <w:rsid w:val="00EA523A"/>
    <w:rsid w:val="00F23B32"/>
    <w:rsid w:val="00F30EF6"/>
    <w:rsid w:val="00F7795D"/>
    <w:rsid w:val="00FA6A8B"/>
    <w:rsid w:val="00FB2459"/>
    <w:rsid w:val="00FE3BE6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inorBidi"/>
        <w:sz w:val="24"/>
        <w:szCs w:val="24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 w:qFormat="1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rd">
    <w:name w:val="Normal"/>
    <w:qFormat/>
    <w:rsid w:val="0024651D"/>
    <w:pPr>
      <w:spacing w:line="280" w:lineRule="exact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1265C2"/>
    <w:pPr>
      <w:keepNext/>
      <w:keepLines/>
      <w:numPr>
        <w:numId w:val="23"/>
      </w:numPr>
      <w:spacing w:before="560" w:after="560" w:line="360" w:lineRule="exact"/>
      <w:contextualSpacing/>
      <w:outlineLvl w:val="0"/>
    </w:pPr>
    <w:rPr>
      <w:rFonts w:eastAsiaTheme="majorEastAsia" w:cstheme="majorBidi"/>
      <w:b/>
      <w:bCs/>
      <w:caps/>
      <w:spacing w:val="16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265C2"/>
    <w:pPr>
      <w:keepNext/>
      <w:keepLines/>
      <w:numPr>
        <w:ilvl w:val="1"/>
        <w:numId w:val="23"/>
      </w:numPr>
      <w:spacing w:before="280" w:after="280" w:line="320" w:lineRule="exact"/>
      <w:contextualSpacing/>
      <w:outlineLvl w:val="1"/>
    </w:pPr>
    <w:rPr>
      <w:rFonts w:eastAsiaTheme="majorEastAsia" w:cstheme="majorBidi"/>
      <w:b/>
      <w:bCs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265C2"/>
    <w:pPr>
      <w:keepNext/>
      <w:keepLines/>
      <w:spacing w:before="280"/>
      <w:contextualSpacing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265C2"/>
    <w:pPr>
      <w:keepNext/>
      <w:keepLines/>
      <w:spacing w:before="280"/>
      <w:contextualSpacing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1016"/>
    <w:pPr>
      <w:keepNext/>
      <w:keepLines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3B1016"/>
    <w:pPr>
      <w:keepNext/>
      <w:keepLines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rsid w:val="003B1016"/>
    <w:pPr>
      <w:keepNext/>
      <w:keepLines/>
      <w:outlineLvl w:val="6"/>
    </w:pPr>
    <w:rPr>
      <w:rFonts w:eastAsiaTheme="majorEastAsia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1016"/>
    <w:pPr>
      <w:keepNext/>
      <w:keepLines/>
      <w:outlineLvl w:val="7"/>
    </w:pPr>
    <w:rPr>
      <w:rFonts w:eastAsiaTheme="majorEastAsia" w:cstheme="majorBidi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rsid w:val="003B1016"/>
    <w:pPr>
      <w:keepNext/>
      <w:keepLines/>
      <w:outlineLvl w:val="8"/>
    </w:pPr>
    <w:rPr>
      <w:rFonts w:eastAsiaTheme="majorEastAsia" w:cstheme="majorBidi"/>
      <w:i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0Adresse">
    <w:name w:val="10_Adresse"/>
    <w:basedOn w:val="Standard"/>
    <w:rsid w:val="00B44C6B"/>
    <w:pPr>
      <w:spacing w:line="220" w:lineRule="atLeast"/>
    </w:pPr>
    <w:rPr>
      <w:sz w:val="18"/>
    </w:rPr>
  </w:style>
  <w:style w:type="paragraph" w:styleId="Titel">
    <w:name w:val="Title"/>
    <w:basedOn w:val="Standard"/>
    <w:link w:val="TitelZchn"/>
    <w:uiPriority w:val="10"/>
    <w:qFormat/>
    <w:rsid w:val="00B44C6B"/>
    <w:pPr>
      <w:spacing w:line="540" w:lineRule="exact"/>
      <w:contextualSpacing/>
    </w:pPr>
    <w:rPr>
      <w:rFonts w:eastAsiaTheme="majorEastAsia" w:cstheme="majorBidi"/>
      <w:b/>
      <w:color w:val="000000" w:themeColor="text2" w:themeShade="BF"/>
      <w:kern w:val="28"/>
      <w:sz w:val="5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B44C6B"/>
    <w:rPr>
      <w:rFonts w:eastAsiaTheme="majorEastAsia" w:cstheme="majorBidi"/>
      <w:b/>
      <w:color w:val="000000" w:themeColor="text2" w:themeShade="BF"/>
      <w:kern w:val="28"/>
      <w:sz w:val="50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D097D"/>
    <w:pPr>
      <w:numPr>
        <w:ilvl w:val="1"/>
      </w:numPr>
      <w:spacing w:after="200" w:line="540" w:lineRule="exact"/>
      <w:contextualSpacing/>
    </w:pPr>
    <w:rPr>
      <w:rFonts w:eastAsiaTheme="majorEastAsia" w:cstheme="majorBidi"/>
      <w:iCs/>
      <w:caps/>
      <w:spacing w:val="40"/>
      <w:sz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D097D"/>
    <w:rPr>
      <w:rFonts w:eastAsiaTheme="majorEastAsia" w:cstheme="majorBidi"/>
      <w:iCs/>
      <w:caps/>
      <w:spacing w:val="40"/>
      <w:sz w:val="30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65C2"/>
    <w:rPr>
      <w:rFonts w:eastAsiaTheme="majorEastAsia" w:cstheme="majorBidi"/>
      <w:b/>
      <w:bCs/>
      <w:caps/>
      <w:spacing w:val="16"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265C2"/>
    <w:rPr>
      <w:rFonts w:eastAsiaTheme="majorEastAsia" w:cstheme="majorBidi"/>
      <w:b/>
      <w:bCs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265C2"/>
    <w:rPr>
      <w:rFonts w:eastAsiaTheme="majorEastAsia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65C2"/>
    <w:rPr>
      <w:rFonts w:eastAsiaTheme="majorEastAsia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1016"/>
    <w:rPr>
      <w:rFonts w:eastAsiaTheme="majorEastAsia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1016"/>
    <w:rPr>
      <w:rFonts w:eastAsiaTheme="majorEastAsia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1016"/>
    <w:rPr>
      <w:rFonts w:eastAsiaTheme="majorEastAsia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1016"/>
    <w:rPr>
      <w:rFonts w:eastAsiaTheme="majorEastAsia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1016"/>
    <w:rPr>
      <w:rFonts w:eastAsiaTheme="majorEastAsia" w:cstheme="majorBidi"/>
      <w:i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3B1016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3B1016"/>
    <w:rPr>
      <w:sz w:val="18"/>
    </w:rPr>
  </w:style>
  <w:style w:type="paragraph" w:styleId="Fuzeile">
    <w:name w:val="footer"/>
    <w:basedOn w:val="Kopfzeile"/>
    <w:link w:val="FuzeileZchn"/>
    <w:uiPriority w:val="99"/>
    <w:unhideWhenUsed/>
    <w:rsid w:val="00894327"/>
  </w:style>
  <w:style w:type="character" w:customStyle="1" w:styleId="FuzeileZchn">
    <w:name w:val="Fußzeile Zchn"/>
    <w:basedOn w:val="Absatz-Standardschriftart"/>
    <w:link w:val="Fuzeile"/>
    <w:uiPriority w:val="99"/>
    <w:rsid w:val="00894327"/>
    <w:rPr>
      <w:sz w:val="18"/>
    </w:rPr>
  </w:style>
  <w:style w:type="numbering" w:customStyle="1" w:styleId="FederasAufz">
    <w:name w:val="Federas_Aufz"/>
    <w:uiPriority w:val="99"/>
    <w:rsid w:val="00E006E8"/>
    <w:pPr>
      <w:numPr>
        <w:numId w:val="11"/>
      </w:numPr>
    </w:pPr>
  </w:style>
  <w:style w:type="numbering" w:customStyle="1" w:styleId="FederasListe">
    <w:name w:val="Federas_Liste"/>
    <w:uiPriority w:val="99"/>
    <w:rsid w:val="007B0E7F"/>
    <w:pPr>
      <w:numPr>
        <w:numId w:val="12"/>
      </w:numPr>
    </w:pPr>
  </w:style>
  <w:style w:type="paragraph" w:styleId="Aufzhlungszeichen">
    <w:name w:val="List Bullet"/>
    <w:basedOn w:val="Standard"/>
    <w:uiPriority w:val="99"/>
    <w:unhideWhenUsed/>
    <w:qFormat/>
    <w:rsid w:val="00E006E8"/>
    <w:pPr>
      <w:numPr>
        <w:numId w:val="25"/>
      </w:numPr>
      <w:contextualSpacing/>
    </w:pPr>
  </w:style>
  <w:style w:type="numbering" w:customStyle="1" w:styleId="FederasBullet">
    <w:name w:val="Federas_Bullet"/>
    <w:uiPriority w:val="99"/>
    <w:rsid w:val="00E006E8"/>
    <w:pPr>
      <w:numPr>
        <w:numId w:val="13"/>
      </w:numPr>
    </w:pPr>
  </w:style>
  <w:style w:type="paragraph" w:styleId="Liste">
    <w:name w:val="List"/>
    <w:basedOn w:val="Standard"/>
    <w:uiPriority w:val="99"/>
    <w:unhideWhenUsed/>
    <w:qFormat/>
    <w:rsid w:val="00E006E8"/>
    <w:pPr>
      <w:numPr>
        <w:numId w:val="24"/>
      </w:numPr>
      <w:contextualSpacing/>
    </w:pPr>
  </w:style>
  <w:style w:type="paragraph" w:styleId="Listenabsatz">
    <w:name w:val="List Paragraph"/>
    <w:basedOn w:val="Standard"/>
    <w:uiPriority w:val="34"/>
    <w:rsid w:val="007B0E7F"/>
    <w:pPr>
      <w:ind w:left="720"/>
      <w:contextualSpacing/>
    </w:pPr>
  </w:style>
  <w:style w:type="paragraph" w:styleId="Listennummer">
    <w:name w:val="List Number"/>
    <w:basedOn w:val="Standard"/>
    <w:uiPriority w:val="99"/>
    <w:unhideWhenUsed/>
    <w:qFormat/>
    <w:rsid w:val="009D1821"/>
    <w:pPr>
      <w:numPr>
        <w:numId w:val="15"/>
      </w:numPr>
      <w:tabs>
        <w:tab w:val="clear" w:pos="227"/>
        <w:tab w:val="left" w:pos="454"/>
      </w:tabs>
      <w:ind w:left="454" w:hanging="454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01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01D1"/>
    <w:rPr>
      <w:rFonts w:ascii="Tahoma" w:hAnsi="Tahoma" w:cs="Tahoma"/>
      <w:sz w:val="16"/>
      <w:szCs w:val="16"/>
    </w:rPr>
  </w:style>
  <w:style w:type="table" w:customStyle="1" w:styleId="FederasTabelle">
    <w:name w:val="Federas_Tabelle"/>
    <w:basedOn w:val="NormaleTabelle"/>
    <w:uiPriority w:val="99"/>
    <w:rsid w:val="003C10A7"/>
    <w:tblPr>
      <w:tblBorders>
        <w:top w:val="dashSmallGap" w:sz="4" w:space="0" w:color="C0C0C0" w:themeColor="accent5"/>
        <w:bottom w:val="dashSmallGap" w:sz="4" w:space="0" w:color="C0C0C0" w:themeColor="accent5"/>
        <w:insideH w:val="dashSmallGap" w:sz="4" w:space="0" w:color="C0C0C0" w:themeColor="accent5"/>
      </w:tblBorders>
      <w:tblCellMar>
        <w:top w:w="57" w:type="dxa"/>
        <w:left w:w="0" w:type="dxa"/>
        <w:bottom w:w="71" w:type="dxa"/>
        <w:right w:w="0" w:type="dxa"/>
      </w:tblCellMar>
    </w:tblPr>
    <w:tblStylePr w:type="firstRow">
      <w:pPr>
        <w:wordWrap/>
        <w:spacing w:line="240" w:lineRule="auto"/>
      </w:pPr>
      <w:rPr>
        <w:sz w:val="16"/>
      </w:rPr>
      <w:tblPr/>
      <w:tcPr>
        <w:tcBorders>
          <w:top w:val="nil"/>
          <w:left w:val="nil"/>
          <w:bottom w:val="single" w:sz="4" w:space="0" w:color="C0C0C0" w:themeColor="accent5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enraster">
    <w:name w:val="Table Grid"/>
    <w:basedOn w:val="NormaleTabelle"/>
    <w:uiPriority w:val="59"/>
    <w:rsid w:val="004601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Betreff">
    <w:name w:val="11_Betreff"/>
    <w:basedOn w:val="Standard"/>
    <w:rsid w:val="004601D1"/>
    <w:pPr>
      <w:spacing w:line="300" w:lineRule="exact"/>
    </w:pPr>
    <w:rPr>
      <w:b/>
      <w:sz w:val="26"/>
    </w:rPr>
  </w:style>
  <w:style w:type="paragraph" w:customStyle="1" w:styleId="12Funktion">
    <w:name w:val="12_Funktion"/>
    <w:basedOn w:val="Standard"/>
    <w:rsid w:val="00020116"/>
    <w:rPr>
      <w:sz w:val="18"/>
    </w:rPr>
  </w:style>
  <w:style w:type="paragraph" w:customStyle="1" w:styleId="99Tabkopf">
    <w:name w:val="99_Tabkopf"/>
    <w:basedOn w:val="Standard"/>
    <w:rsid w:val="003C10A7"/>
    <w:pPr>
      <w:spacing w:line="240" w:lineRule="auto"/>
    </w:pPr>
    <w:rPr>
      <w:sz w:val="16"/>
    </w:rPr>
  </w:style>
  <w:style w:type="paragraph" w:styleId="Beschriftung">
    <w:name w:val="caption"/>
    <w:basedOn w:val="Standard"/>
    <w:next w:val="Standard"/>
    <w:uiPriority w:val="35"/>
    <w:unhideWhenUsed/>
    <w:rsid w:val="000B3A18"/>
    <w:pPr>
      <w:spacing w:after="280"/>
      <w:contextualSpacing/>
    </w:pPr>
    <w:rPr>
      <w:bCs/>
      <w:szCs w:val="18"/>
    </w:rPr>
  </w:style>
  <w:style w:type="character" w:styleId="Hyperlink">
    <w:name w:val="Hyperlink"/>
    <w:basedOn w:val="Absatz-Standardschriftart"/>
    <w:uiPriority w:val="99"/>
    <w:unhideWhenUsed/>
    <w:rsid w:val="00A46C48"/>
    <w:rPr>
      <w:color w:val="000000" w:themeColor="hyperlink"/>
      <w:u w:val="none"/>
    </w:rPr>
  </w:style>
  <w:style w:type="paragraph" w:styleId="Inhaltsverzeichnisberschrift">
    <w:name w:val="TOC Heading"/>
    <w:basedOn w:val="Standard"/>
    <w:next w:val="Standard"/>
    <w:uiPriority w:val="39"/>
    <w:unhideWhenUsed/>
    <w:rsid w:val="004C7816"/>
    <w:pPr>
      <w:spacing w:after="120" w:line="360" w:lineRule="exact"/>
      <w:ind w:left="851"/>
      <w:contextualSpacing/>
    </w:pPr>
    <w:rPr>
      <w:b/>
      <w:caps/>
      <w:spacing w:val="16"/>
      <w:sz w:val="32"/>
    </w:rPr>
  </w:style>
  <w:style w:type="numbering" w:customStyle="1" w:styleId="FederasTitel">
    <w:name w:val="Federas_Titel"/>
    <w:uiPriority w:val="99"/>
    <w:rsid w:val="00E768C9"/>
    <w:pPr>
      <w:numPr>
        <w:numId w:val="20"/>
      </w:numPr>
    </w:pPr>
  </w:style>
  <w:style w:type="paragraph" w:styleId="Verzeichnis1">
    <w:name w:val="toc 1"/>
    <w:basedOn w:val="Standard"/>
    <w:next w:val="Standard"/>
    <w:autoRedefine/>
    <w:uiPriority w:val="39"/>
    <w:unhideWhenUsed/>
    <w:rsid w:val="00FB2459"/>
    <w:pPr>
      <w:pBdr>
        <w:bottom w:val="dashSmallGap" w:sz="4" w:space="1" w:color="auto"/>
        <w:between w:val="dashSmallGap" w:sz="4" w:space="1" w:color="auto"/>
      </w:pBdr>
      <w:tabs>
        <w:tab w:val="left" w:pos="851"/>
        <w:tab w:val="right" w:pos="9004"/>
      </w:tabs>
      <w:spacing w:before="374" w:line="374" w:lineRule="exact"/>
    </w:pPr>
    <w:rPr>
      <w:b/>
      <w:caps/>
      <w:spacing w:val="10"/>
      <w:sz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E006E8"/>
    <w:pPr>
      <w:tabs>
        <w:tab w:val="left" w:pos="1304"/>
        <w:tab w:val="right" w:pos="9004"/>
      </w:tabs>
      <w:spacing w:before="400" w:after="800" w:line="400" w:lineRule="exact"/>
      <w:ind w:left="851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BB741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inorBidi"/>
        <w:sz w:val="24"/>
        <w:szCs w:val="24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 w:qFormat="1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rd">
    <w:name w:val="Normal"/>
    <w:qFormat/>
    <w:rsid w:val="0024651D"/>
    <w:pPr>
      <w:spacing w:line="280" w:lineRule="exact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1265C2"/>
    <w:pPr>
      <w:keepNext/>
      <w:keepLines/>
      <w:numPr>
        <w:numId w:val="23"/>
      </w:numPr>
      <w:spacing w:before="560" w:after="560" w:line="360" w:lineRule="exact"/>
      <w:contextualSpacing/>
      <w:outlineLvl w:val="0"/>
    </w:pPr>
    <w:rPr>
      <w:rFonts w:eastAsiaTheme="majorEastAsia" w:cstheme="majorBidi"/>
      <w:b/>
      <w:bCs/>
      <w:caps/>
      <w:spacing w:val="16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265C2"/>
    <w:pPr>
      <w:keepNext/>
      <w:keepLines/>
      <w:numPr>
        <w:ilvl w:val="1"/>
        <w:numId w:val="23"/>
      </w:numPr>
      <w:spacing w:before="280" w:after="280" w:line="320" w:lineRule="exact"/>
      <w:contextualSpacing/>
      <w:outlineLvl w:val="1"/>
    </w:pPr>
    <w:rPr>
      <w:rFonts w:eastAsiaTheme="majorEastAsia" w:cstheme="majorBidi"/>
      <w:b/>
      <w:bCs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265C2"/>
    <w:pPr>
      <w:keepNext/>
      <w:keepLines/>
      <w:spacing w:before="280"/>
      <w:contextualSpacing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265C2"/>
    <w:pPr>
      <w:keepNext/>
      <w:keepLines/>
      <w:spacing w:before="280"/>
      <w:contextualSpacing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1016"/>
    <w:pPr>
      <w:keepNext/>
      <w:keepLines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3B1016"/>
    <w:pPr>
      <w:keepNext/>
      <w:keepLines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rsid w:val="003B1016"/>
    <w:pPr>
      <w:keepNext/>
      <w:keepLines/>
      <w:outlineLvl w:val="6"/>
    </w:pPr>
    <w:rPr>
      <w:rFonts w:eastAsiaTheme="majorEastAsia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1016"/>
    <w:pPr>
      <w:keepNext/>
      <w:keepLines/>
      <w:outlineLvl w:val="7"/>
    </w:pPr>
    <w:rPr>
      <w:rFonts w:eastAsiaTheme="majorEastAsia" w:cstheme="majorBidi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rsid w:val="003B1016"/>
    <w:pPr>
      <w:keepNext/>
      <w:keepLines/>
      <w:outlineLvl w:val="8"/>
    </w:pPr>
    <w:rPr>
      <w:rFonts w:eastAsiaTheme="majorEastAsia" w:cstheme="majorBidi"/>
      <w:i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0Adresse">
    <w:name w:val="10_Adresse"/>
    <w:basedOn w:val="Standard"/>
    <w:rsid w:val="00B44C6B"/>
    <w:pPr>
      <w:spacing w:line="220" w:lineRule="atLeast"/>
    </w:pPr>
    <w:rPr>
      <w:sz w:val="18"/>
    </w:rPr>
  </w:style>
  <w:style w:type="paragraph" w:styleId="Titel">
    <w:name w:val="Title"/>
    <w:basedOn w:val="Standard"/>
    <w:link w:val="TitelZchn"/>
    <w:uiPriority w:val="10"/>
    <w:qFormat/>
    <w:rsid w:val="00B44C6B"/>
    <w:pPr>
      <w:spacing w:line="540" w:lineRule="exact"/>
      <w:contextualSpacing/>
    </w:pPr>
    <w:rPr>
      <w:rFonts w:eastAsiaTheme="majorEastAsia" w:cstheme="majorBidi"/>
      <w:b/>
      <w:color w:val="000000" w:themeColor="text2" w:themeShade="BF"/>
      <w:kern w:val="28"/>
      <w:sz w:val="5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B44C6B"/>
    <w:rPr>
      <w:rFonts w:eastAsiaTheme="majorEastAsia" w:cstheme="majorBidi"/>
      <w:b/>
      <w:color w:val="000000" w:themeColor="text2" w:themeShade="BF"/>
      <w:kern w:val="28"/>
      <w:sz w:val="50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D097D"/>
    <w:pPr>
      <w:numPr>
        <w:ilvl w:val="1"/>
      </w:numPr>
      <w:spacing w:after="200" w:line="540" w:lineRule="exact"/>
      <w:contextualSpacing/>
    </w:pPr>
    <w:rPr>
      <w:rFonts w:eastAsiaTheme="majorEastAsia" w:cstheme="majorBidi"/>
      <w:iCs/>
      <w:caps/>
      <w:spacing w:val="40"/>
      <w:sz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D097D"/>
    <w:rPr>
      <w:rFonts w:eastAsiaTheme="majorEastAsia" w:cstheme="majorBidi"/>
      <w:iCs/>
      <w:caps/>
      <w:spacing w:val="40"/>
      <w:sz w:val="30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65C2"/>
    <w:rPr>
      <w:rFonts w:eastAsiaTheme="majorEastAsia" w:cstheme="majorBidi"/>
      <w:b/>
      <w:bCs/>
      <w:caps/>
      <w:spacing w:val="16"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265C2"/>
    <w:rPr>
      <w:rFonts w:eastAsiaTheme="majorEastAsia" w:cstheme="majorBidi"/>
      <w:b/>
      <w:bCs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265C2"/>
    <w:rPr>
      <w:rFonts w:eastAsiaTheme="majorEastAsia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65C2"/>
    <w:rPr>
      <w:rFonts w:eastAsiaTheme="majorEastAsia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1016"/>
    <w:rPr>
      <w:rFonts w:eastAsiaTheme="majorEastAsia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1016"/>
    <w:rPr>
      <w:rFonts w:eastAsiaTheme="majorEastAsia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1016"/>
    <w:rPr>
      <w:rFonts w:eastAsiaTheme="majorEastAsia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1016"/>
    <w:rPr>
      <w:rFonts w:eastAsiaTheme="majorEastAsia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1016"/>
    <w:rPr>
      <w:rFonts w:eastAsiaTheme="majorEastAsia" w:cstheme="majorBidi"/>
      <w:i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3B1016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3B1016"/>
    <w:rPr>
      <w:sz w:val="18"/>
    </w:rPr>
  </w:style>
  <w:style w:type="paragraph" w:styleId="Fuzeile">
    <w:name w:val="footer"/>
    <w:basedOn w:val="Kopfzeile"/>
    <w:link w:val="FuzeileZchn"/>
    <w:uiPriority w:val="99"/>
    <w:unhideWhenUsed/>
    <w:rsid w:val="00894327"/>
  </w:style>
  <w:style w:type="character" w:customStyle="1" w:styleId="FuzeileZchn">
    <w:name w:val="Fußzeile Zchn"/>
    <w:basedOn w:val="Absatz-Standardschriftart"/>
    <w:link w:val="Fuzeile"/>
    <w:uiPriority w:val="99"/>
    <w:rsid w:val="00894327"/>
    <w:rPr>
      <w:sz w:val="18"/>
    </w:rPr>
  </w:style>
  <w:style w:type="numbering" w:customStyle="1" w:styleId="FederasAufz">
    <w:name w:val="Federas_Aufz"/>
    <w:uiPriority w:val="99"/>
    <w:rsid w:val="00E006E8"/>
    <w:pPr>
      <w:numPr>
        <w:numId w:val="11"/>
      </w:numPr>
    </w:pPr>
  </w:style>
  <w:style w:type="numbering" w:customStyle="1" w:styleId="FederasListe">
    <w:name w:val="Federas_Liste"/>
    <w:uiPriority w:val="99"/>
    <w:rsid w:val="007B0E7F"/>
    <w:pPr>
      <w:numPr>
        <w:numId w:val="12"/>
      </w:numPr>
    </w:pPr>
  </w:style>
  <w:style w:type="paragraph" w:styleId="Aufzhlungszeichen">
    <w:name w:val="List Bullet"/>
    <w:basedOn w:val="Standard"/>
    <w:uiPriority w:val="99"/>
    <w:unhideWhenUsed/>
    <w:qFormat/>
    <w:rsid w:val="00E006E8"/>
    <w:pPr>
      <w:numPr>
        <w:numId w:val="25"/>
      </w:numPr>
      <w:contextualSpacing/>
    </w:pPr>
  </w:style>
  <w:style w:type="numbering" w:customStyle="1" w:styleId="FederasBullet">
    <w:name w:val="Federas_Bullet"/>
    <w:uiPriority w:val="99"/>
    <w:rsid w:val="00E006E8"/>
    <w:pPr>
      <w:numPr>
        <w:numId w:val="13"/>
      </w:numPr>
    </w:pPr>
  </w:style>
  <w:style w:type="paragraph" w:styleId="Liste">
    <w:name w:val="List"/>
    <w:basedOn w:val="Standard"/>
    <w:uiPriority w:val="99"/>
    <w:unhideWhenUsed/>
    <w:qFormat/>
    <w:rsid w:val="00E006E8"/>
    <w:pPr>
      <w:numPr>
        <w:numId w:val="24"/>
      </w:numPr>
      <w:contextualSpacing/>
    </w:pPr>
  </w:style>
  <w:style w:type="paragraph" w:styleId="Listenabsatz">
    <w:name w:val="List Paragraph"/>
    <w:basedOn w:val="Standard"/>
    <w:uiPriority w:val="34"/>
    <w:rsid w:val="007B0E7F"/>
    <w:pPr>
      <w:ind w:left="720"/>
      <w:contextualSpacing/>
    </w:pPr>
  </w:style>
  <w:style w:type="paragraph" w:styleId="Listennummer">
    <w:name w:val="List Number"/>
    <w:basedOn w:val="Standard"/>
    <w:uiPriority w:val="99"/>
    <w:unhideWhenUsed/>
    <w:qFormat/>
    <w:rsid w:val="009D1821"/>
    <w:pPr>
      <w:numPr>
        <w:numId w:val="15"/>
      </w:numPr>
      <w:tabs>
        <w:tab w:val="clear" w:pos="227"/>
        <w:tab w:val="left" w:pos="454"/>
      </w:tabs>
      <w:ind w:left="454" w:hanging="454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01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01D1"/>
    <w:rPr>
      <w:rFonts w:ascii="Tahoma" w:hAnsi="Tahoma" w:cs="Tahoma"/>
      <w:sz w:val="16"/>
      <w:szCs w:val="16"/>
    </w:rPr>
  </w:style>
  <w:style w:type="table" w:customStyle="1" w:styleId="FederasTabelle">
    <w:name w:val="Federas_Tabelle"/>
    <w:basedOn w:val="NormaleTabelle"/>
    <w:uiPriority w:val="99"/>
    <w:rsid w:val="003C10A7"/>
    <w:tblPr>
      <w:tblBorders>
        <w:top w:val="dashSmallGap" w:sz="4" w:space="0" w:color="C0C0C0" w:themeColor="accent5"/>
        <w:bottom w:val="dashSmallGap" w:sz="4" w:space="0" w:color="C0C0C0" w:themeColor="accent5"/>
        <w:insideH w:val="dashSmallGap" w:sz="4" w:space="0" w:color="C0C0C0" w:themeColor="accent5"/>
      </w:tblBorders>
      <w:tblCellMar>
        <w:top w:w="57" w:type="dxa"/>
        <w:left w:w="0" w:type="dxa"/>
        <w:bottom w:w="71" w:type="dxa"/>
        <w:right w:w="0" w:type="dxa"/>
      </w:tblCellMar>
    </w:tblPr>
    <w:tblStylePr w:type="firstRow">
      <w:pPr>
        <w:wordWrap/>
        <w:spacing w:line="240" w:lineRule="auto"/>
      </w:pPr>
      <w:rPr>
        <w:sz w:val="16"/>
      </w:rPr>
      <w:tblPr/>
      <w:tcPr>
        <w:tcBorders>
          <w:top w:val="nil"/>
          <w:left w:val="nil"/>
          <w:bottom w:val="single" w:sz="4" w:space="0" w:color="C0C0C0" w:themeColor="accent5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enraster">
    <w:name w:val="Table Grid"/>
    <w:basedOn w:val="NormaleTabelle"/>
    <w:uiPriority w:val="59"/>
    <w:rsid w:val="004601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Betreff">
    <w:name w:val="11_Betreff"/>
    <w:basedOn w:val="Standard"/>
    <w:rsid w:val="004601D1"/>
    <w:pPr>
      <w:spacing w:line="300" w:lineRule="exact"/>
    </w:pPr>
    <w:rPr>
      <w:b/>
      <w:sz w:val="26"/>
    </w:rPr>
  </w:style>
  <w:style w:type="paragraph" w:customStyle="1" w:styleId="12Funktion">
    <w:name w:val="12_Funktion"/>
    <w:basedOn w:val="Standard"/>
    <w:rsid w:val="00020116"/>
    <w:rPr>
      <w:sz w:val="18"/>
    </w:rPr>
  </w:style>
  <w:style w:type="paragraph" w:customStyle="1" w:styleId="99Tabkopf">
    <w:name w:val="99_Tabkopf"/>
    <w:basedOn w:val="Standard"/>
    <w:rsid w:val="003C10A7"/>
    <w:pPr>
      <w:spacing w:line="240" w:lineRule="auto"/>
    </w:pPr>
    <w:rPr>
      <w:sz w:val="16"/>
    </w:rPr>
  </w:style>
  <w:style w:type="paragraph" w:styleId="Beschriftung">
    <w:name w:val="caption"/>
    <w:basedOn w:val="Standard"/>
    <w:next w:val="Standard"/>
    <w:uiPriority w:val="35"/>
    <w:unhideWhenUsed/>
    <w:rsid w:val="000B3A18"/>
    <w:pPr>
      <w:spacing w:after="280"/>
      <w:contextualSpacing/>
    </w:pPr>
    <w:rPr>
      <w:bCs/>
      <w:szCs w:val="18"/>
    </w:rPr>
  </w:style>
  <w:style w:type="character" w:styleId="Hyperlink">
    <w:name w:val="Hyperlink"/>
    <w:basedOn w:val="Absatz-Standardschriftart"/>
    <w:uiPriority w:val="99"/>
    <w:unhideWhenUsed/>
    <w:rsid w:val="00A46C48"/>
    <w:rPr>
      <w:color w:val="000000" w:themeColor="hyperlink"/>
      <w:u w:val="none"/>
    </w:rPr>
  </w:style>
  <w:style w:type="paragraph" w:styleId="Inhaltsverzeichnisberschrift">
    <w:name w:val="TOC Heading"/>
    <w:basedOn w:val="Standard"/>
    <w:next w:val="Standard"/>
    <w:uiPriority w:val="39"/>
    <w:unhideWhenUsed/>
    <w:rsid w:val="004C7816"/>
    <w:pPr>
      <w:spacing w:after="120" w:line="360" w:lineRule="exact"/>
      <w:ind w:left="851"/>
      <w:contextualSpacing/>
    </w:pPr>
    <w:rPr>
      <w:b/>
      <w:caps/>
      <w:spacing w:val="16"/>
      <w:sz w:val="32"/>
    </w:rPr>
  </w:style>
  <w:style w:type="numbering" w:customStyle="1" w:styleId="FederasTitel">
    <w:name w:val="Federas_Titel"/>
    <w:uiPriority w:val="99"/>
    <w:rsid w:val="00E768C9"/>
    <w:pPr>
      <w:numPr>
        <w:numId w:val="20"/>
      </w:numPr>
    </w:pPr>
  </w:style>
  <w:style w:type="paragraph" w:styleId="Verzeichnis1">
    <w:name w:val="toc 1"/>
    <w:basedOn w:val="Standard"/>
    <w:next w:val="Standard"/>
    <w:autoRedefine/>
    <w:uiPriority w:val="39"/>
    <w:unhideWhenUsed/>
    <w:rsid w:val="00FB2459"/>
    <w:pPr>
      <w:pBdr>
        <w:bottom w:val="dashSmallGap" w:sz="4" w:space="1" w:color="auto"/>
        <w:between w:val="dashSmallGap" w:sz="4" w:space="1" w:color="auto"/>
      </w:pBdr>
      <w:tabs>
        <w:tab w:val="left" w:pos="851"/>
        <w:tab w:val="right" w:pos="9004"/>
      </w:tabs>
      <w:spacing w:before="374" w:line="374" w:lineRule="exact"/>
    </w:pPr>
    <w:rPr>
      <w:b/>
      <w:caps/>
      <w:spacing w:val="10"/>
      <w:sz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E006E8"/>
    <w:pPr>
      <w:tabs>
        <w:tab w:val="left" w:pos="1304"/>
        <w:tab w:val="right" w:pos="9004"/>
      </w:tabs>
      <w:spacing w:before="400" w:after="800" w:line="400" w:lineRule="exact"/>
      <w:ind w:left="851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BB74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nfo@federa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olution\data\projekte\vorlagen\federas\Federas_leer.dotm" TargetMode="External"/></Relationships>
</file>

<file path=word/theme/theme1.xml><?xml version="1.0" encoding="utf-8"?>
<a:theme xmlns:a="http://schemas.openxmlformats.org/drawingml/2006/main" name="Federas_Theme">
  <a:themeElements>
    <a:clrScheme name="Federas_Colour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E2001A"/>
      </a:accent1>
      <a:accent2>
        <a:srgbClr val="000000"/>
      </a:accent2>
      <a:accent3>
        <a:srgbClr val="808080"/>
      </a:accent3>
      <a:accent4>
        <a:srgbClr val="A0A0A0"/>
      </a:accent4>
      <a:accent5>
        <a:srgbClr val="C0C0C0"/>
      </a:accent5>
      <a:accent6>
        <a:srgbClr val="E0E0E0"/>
      </a:accent6>
      <a:hlink>
        <a:srgbClr val="000000"/>
      </a:hlink>
      <a:folHlink>
        <a:srgbClr val="000000"/>
      </a:folHlink>
    </a:clrScheme>
    <a:fontScheme name="Federas_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>
      <a:srgbClr val="561C6B"/>
    </a:custClr>
    <a:custClr>
      <a:srgbClr val="85B6CE"/>
    </a:custClr>
    <a:custClr>
      <a:srgbClr val="008679"/>
    </a:custClr>
    <a:custClr>
      <a:srgbClr val="C1E894"/>
    </a:custClr>
    <a:custClr>
      <a:srgbClr val="953E87"/>
    </a:custClr>
    <a:custClr>
      <a:srgbClr val="0C6FA7"/>
    </a:custClr>
    <a:custClr>
      <a:srgbClr val="83B86F"/>
    </a:custClr>
    <a:custClr>
      <a:srgbClr val="00357C"/>
    </a:custClr>
    <a:custClr>
      <a:srgbClr val="BB9AC4"/>
    </a:custClr>
    <a:custClr>
      <a:srgbClr val="FFFFFF"/>
    </a:custClr>
    <a:custClr>
      <a:srgbClr val="E2001A"/>
    </a:custClr>
    <a:custClr>
      <a:srgbClr val="000000"/>
    </a:custClr>
    <a:custClr>
      <a:srgbClr val="808080"/>
    </a:custClr>
    <a:custClr>
      <a:srgbClr val="A0A0A0"/>
    </a:custClr>
    <a:custClr>
      <a:srgbClr val="C0C0C0"/>
    </a:custClr>
    <a:custClr>
      <a:srgbClr val="E0E0E0"/>
    </a:custClr>
    <a:custClr>
      <a:srgbClr val="FFFFFF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904F1-498A-441E-9719-4A6C672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Federas_leer.dotm</Template>
  <TotalTime>0</TotalTime>
  <Pages>1</Pages>
  <Words>88</Words>
  <Characters>559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Federas Beratung AG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DTYP:;SPRACHE:Deutsch;AKOP:-1;DAUER:0;MandatsNr:0000002495;AdressNr:00000281890000005846;WSTATE:;DSTATE:;OWNER:RAG;VERSION:</dc:subject>
  <dc:creator>RAG / rag</dc:creator>
  <cp:lastModifiedBy>Linder Bea</cp:lastModifiedBy>
  <cp:revision>2</cp:revision>
  <cp:lastPrinted>2013-12-17T19:17:00Z</cp:lastPrinted>
  <dcterms:created xsi:type="dcterms:W3CDTF">2016-11-25T10:19:00Z</dcterms:created>
  <dcterms:modified xsi:type="dcterms:W3CDTF">2016-11-25T10:19:00Z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ederas_kunde">
    <vt:lpwstr>Kunde</vt:lpwstr>
  </property>
  <property fmtid="{D5CDD505-2E9C-101B-9397-08002B2CF9AE}" pid="3" name="federas_projekt">
    <vt:lpwstr>Projekt</vt:lpwstr>
  </property>
  <property fmtid="{D5CDD505-2E9C-101B-9397-08002B2CF9AE}" pid="4" name="federas_datum">
    <vt:lpwstr>Monat JJJJ</vt:lpwstr>
  </property>
  <property fmtid="{D5CDD505-2E9C-101B-9397-08002B2CF9AE}" pid="5" name="federas_dokument">
    <vt:lpwstr>Angebot/Bericht</vt:lpwstr>
  </property>
</Properties>
</file>